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70D" w:rsidRPr="00131778" w:rsidRDefault="0065070D" w:rsidP="00131778">
      <w:pPr>
        <w:jc w:val="left"/>
        <w:rPr>
          <w:rFonts w:ascii="Times New Roman" w:hAnsi="Times New Roman"/>
        </w:rPr>
      </w:pPr>
      <w:r w:rsidRPr="00131778">
        <w:rPr>
          <w:rFonts w:ascii="Times New Roman" w:hAnsi="Times New Roman"/>
          <w:b/>
          <w:bCs/>
        </w:rPr>
        <w:t xml:space="preserve">Конспект занятия по аппликации во второй младшей группе </w:t>
      </w:r>
      <w:r>
        <w:rPr>
          <w:rFonts w:ascii="Times New Roman" w:hAnsi="Times New Roman"/>
          <w:b/>
          <w:bCs/>
        </w:rPr>
        <w:t xml:space="preserve">№8. </w:t>
      </w:r>
      <w:r>
        <w:rPr>
          <w:rFonts w:ascii="Times New Roman" w:hAnsi="Times New Roman"/>
        </w:rPr>
        <w:br/>
        <w:t>«Бабочка</w:t>
      </w:r>
      <w:r w:rsidRPr="00131778">
        <w:rPr>
          <w:rFonts w:ascii="Times New Roman" w:hAnsi="Times New Roman"/>
        </w:rPr>
        <w:t>»</w:t>
      </w:r>
      <w:r w:rsidRPr="00131778">
        <w:rPr>
          <w:rFonts w:ascii="Times New Roman" w:hAnsi="Times New Roman"/>
        </w:rPr>
        <w:br/>
        <w:t>Техника: Аппликация</w:t>
      </w:r>
      <w:r w:rsidRPr="00131778">
        <w:rPr>
          <w:rFonts w:ascii="Times New Roman" w:hAnsi="Times New Roman"/>
        </w:rPr>
        <w:br/>
        <w:t>Цель: учить приёмам наклеивания (намазывать клеем с помощью кисточки деталь, прижимать ее  к вырезанной из картона бабочке) ; знакомить с</w:t>
      </w:r>
      <w:r>
        <w:rPr>
          <w:rFonts w:ascii="Times New Roman" w:hAnsi="Times New Roman"/>
        </w:rPr>
        <w:t xml:space="preserve"> правилами работы с клеем</w:t>
      </w:r>
      <w:r w:rsidRPr="00131778">
        <w:rPr>
          <w:rFonts w:ascii="Times New Roman" w:hAnsi="Times New Roman"/>
        </w:rPr>
        <w:t>.</w:t>
      </w:r>
      <w:r w:rsidRPr="00131778">
        <w:rPr>
          <w:rFonts w:ascii="Times New Roman" w:hAnsi="Times New Roman"/>
        </w:rPr>
        <w:br/>
        <w:t xml:space="preserve">Материалы: цветная бумага –красная, желтая, голубая, зеленая; заготовки для каждого ребёнка –бабочка; клей, салфетки, клеёнка. </w:t>
      </w:r>
      <w:r w:rsidRPr="00131778">
        <w:rPr>
          <w:rFonts w:ascii="Times New Roman" w:hAnsi="Times New Roman"/>
        </w:rPr>
        <w:br/>
        <w:t xml:space="preserve">Ход занятия. </w:t>
      </w:r>
      <w:r w:rsidRPr="00131778">
        <w:rPr>
          <w:rFonts w:ascii="Times New Roman" w:hAnsi="Times New Roman"/>
        </w:rPr>
        <w:br/>
        <w:t xml:space="preserve">Воспитатель: </w:t>
      </w:r>
      <w:r w:rsidRPr="00131778">
        <w:rPr>
          <w:rFonts w:ascii="Times New Roman" w:hAnsi="Times New Roman"/>
        </w:rPr>
        <w:br/>
        <w:t xml:space="preserve">Ребята, сегодня по дороге в детский сад я увидела необычный цветок. Я подошла к нему поближе и хотела понюхать, наклонилась чуть ниже, цветок зашевелился и взлетел. Как вы думаете что это было? </w:t>
      </w:r>
      <w:r w:rsidRPr="00131778">
        <w:rPr>
          <w:rFonts w:ascii="Times New Roman" w:hAnsi="Times New Roman"/>
        </w:rPr>
        <w:br/>
        <w:t xml:space="preserve">Ответ детей: Бабочка. </w:t>
      </w:r>
      <w:r w:rsidRPr="00131778">
        <w:rPr>
          <w:rFonts w:ascii="Times New Roman" w:hAnsi="Times New Roman"/>
        </w:rPr>
        <w:br/>
        <w:t xml:space="preserve">Правильно ребята это была бабочка. </w:t>
      </w:r>
      <w:r w:rsidRPr="00131778">
        <w:rPr>
          <w:rFonts w:ascii="Times New Roman" w:hAnsi="Times New Roman"/>
        </w:rPr>
        <w:br/>
        <w:t>Сегодня мы с вами будем делать аппликацию бабочка. Послушайте загадку про бабочку:</w:t>
      </w:r>
      <w:r w:rsidRPr="00131778">
        <w:rPr>
          <w:rFonts w:ascii="Times New Roman" w:hAnsi="Times New Roman"/>
        </w:rPr>
        <w:br/>
        <w:t xml:space="preserve">Шевелились у цветка </w:t>
      </w:r>
      <w:r w:rsidRPr="00131778">
        <w:rPr>
          <w:rFonts w:ascii="Times New Roman" w:hAnsi="Times New Roman"/>
        </w:rPr>
        <w:br/>
        <w:t xml:space="preserve">Все четыре лепестка, </w:t>
      </w:r>
      <w:r w:rsidRPr="00131778">
        <w:rPr>
          <w:rFonts w:ascii="Times New Roman" w:hAnsi="Times New Roman"/>
        </w:rPr>
        <w:br/>
        <w:t xml:space="preserve">Я сорвать его хотел, </w:t>
      </w:r>
      <w:r w:rsidRPr="00131778">
        <w:rPr>
          <w:rFonts w:ascii="Times New Roman" w:hAnsi="Times New Roman"/>
        </w:rPr>
        <w:br/>
        <w:t xml:space="preserve">Он вспорхнул и улетел. </w:t>
      </w:r>
      <w:r w:rsidRPr="00131778">
        <w:rPr>
          <w:rFonts w:ascii="Times New Roman" w:hAnsi="Times New Roman"/>
        </w:rPr>
        <w:br/>
        <w:t xml:space="preserve">Давайте мы с вами посмотрим иллюстрации бабочек. </w:t>
      </w:r>
      <w:r w:rsidRPr="00131778">
        <w:rPr>
          <w:rFonts w:ascii="Times New Roman" w:hAnsi="Times New Roman"/>
        </w:rPr>
        <w:br/>
        <w:t xml:space="preserve">Ребята, а где бабочки любят сидеть? </w:t>
      </w:r>
      <w:r w:rsidRPr="00131778">
        <w:rPr>
          <w:rFonts w:ascii="Times New Roman" w:hAnsi="Times New Roman"/>
        </w:rPr>
        <w:br/>
        <w:t xml:space="preserve">Ответ детей: на цветках. </w:t>
      </w:r>
      <w:r w:rsidRPr="00131778">
        <w:rPr>
          <w:rFonts w:ascii="Times New Roman" w:hAnsi="Times New Roman"/>
        </w:rPr>
        <w:br/>
        <w:t xml:space="preserve">Правильно, бабочек привлекают самые красивые, самые яркие цветы. </w:t>
      </w:r>
      <w:r w:rsidRPr="00131778">
        <w:rPr>
          <w:rFonts w:ascii="Times New Roman" w:hAnsi="Times New Roman"/>
        </w:rPr>
        <w:br/>
        <w:t xml:space="preserve">Давайте рассмотрим картинку, на которой изображены цветы. (Рассматривание иллюстраций) </w:t>
      </w:r>
      <w:r w:rsidRPr="00131778">
        <w:rPr>
          <w:rFonts w:ascii="Times New Roman" w:hAnsi="Times New Roman"/>
        </w:rPr>
        <w:br/>
        <w:t xml:space="preserve">А когда цветут цветы и летают бабочки? </w:t>
      </w:r>
      <w:r w:rsidRPr="00131778">
        <w:rPr>
          <w:rFonts w:ascii="Times New Roman" w:hAnsi="Times New Roman"/>
        </w:rPr>
        <w:br/>
        <w:t>Ответ детей: летом</w:t>
      </w:r>
      <w:r w:rsidRPr="00131778">
        <w:rPr>
          <w:rFonts w:ascii="Times New Roman" w:hAnsi="Times New Roman"/>
        </w:rPr>
        <w:br/>
        <w:t>Послушайте какое стихотворение я знаю про лето</w:t>
      </w:r>
      <w:r w:rsidRPr="00131778">
        <w:rPr>
          <w:rFonts w:ascii="Times New Roman" w:hAnsi="Times New Roman"/>
        </w:rPr>
        <w:br/>
        <w:t xml:space="preserve">Лето. </w:t>
      </w:r>
      <w:r w:rsidRPr="00131778">
        <w:rPr>
          <w:rFonts w:ascii="Times New Roman" w:hAnsi="Times New Roman"/>
        </w:rPr>
        <w:br/>
        <w:t>Вот и лето подоспело –</w:t>
      </w:r>
      <w:r w:rsidRPr="00131778">
        <w:rPr>
          <w:rFonts w:ascii="Times New Roman" w:hAnsi="Times New Roman"/>
        </w:rPr>
        <w:br/>
        <w:t>Земляника покраснела:</w:t>
      </w:r>
      <w:r w:rsidRPr="00131778">
        <w:rPr>
          <w:rFonts w:ascii="Times New Roman" w:hAnsi="Times New Roman"/>
        </w:rPr>
        <w:br/>
        <w:t>Повернется к солнцу боком –</w:t>
      </w:r>
      <w:r w:rsidRPr="00131778">
        <w:rPr>
          <w:rFonts w:ascii="Times New Roman" w:hAnsi="Times New Roman"/>
        </w:rPr>
        <w:br/>
        <w:t xml:space="preserve">Вся нальется алым соком. </w:t>
      </w:r>
      <w:r w:rsidRPr="00131778">
        <w:rPr>
          <w:rFonts w:ascii="Times New Roman" w:hAnsi="Times New Roman"/>
        </w:rPr>
        <w:br/>
        <w:t xml:space="preserve">В поле – красная гвоздика, </w:t>
      </w:r>
      <w:r w:rsidRPr="00131778">
        <w:rPr>
          <w:rFonts w:ascii="Times New Roman" w:hAnsi="Times New Roman"/>
        </w:rPr>
        <w:br/>
        <w:t>Красный клевер. Погляди-ка:</w:t>
      </w:r>
      <w:r w:rsidRPr="00131778">
        <w:rPr>
          <w:rFonts w:ascii="Times New Roman" w:hAnsi="Times New Roman"/>
        </w:rPr>
        <w:br/>
        <w:t>И лесной шиповник летом</w:t>
      </w:r>
      <w:r w:rsidRPr="00131778">
        <w:rPr>
          <w:rFonts w:ascii="Times New Roman" w:hAnsi="Times New Roman"/>
        </w:rPr>
        <w:br/>
        <w:t xml:space="preserve">Весь осыпан красным цветом. </w:t>
      </w:r>
      <w:r w:rsidRPr="00131778">
        <w:rPr>
          <w:rFonts w:ascii="Times New Roman" w:hAnsi="Times New Roman"/>
        </w:rPr>
        <w:br/>
        <w:t>Видно, люди не напрасно</w:t>
      </w:r>
      <w:r w:rsidRPr="00131778">
        <w:rPr>
          <w:rFonts w:ascii="Times New Roman" w:hAnsi="Times New Roman"/>
        </w:rPr>
        <w:br/>
        <w:t xml:space="preserve">Называют лето красным. </w:t>
      </w:r>
      <w:r w:rsidRPr="00131778">
        <w:rPr>
          <w:rFonts w:ascii="Times New Roman" w:hAnsi="Times New Roman"/>
        </w:rPr>
        <w:br/>
        <w:t>У каждого на столе лежат  картонные бабочки и картинки с бабочками. Рассмотрите их. У бабочки есть крылышки, усики и головка. Крылышки бабочки очень похожи на листочки цветка, их крылышки расписаны различными узорами. Мы с вами тоже украсим крылышки бабочки, затем приклеим цветные кусочки бумаги на бабочку. Украшать бабочку мы будем аккуратно приклеивать клеем.</w:t>
      </w:r>
      <w:r w:rsidRPr="00131778">
        <w:rPr>
          <w:rFonts w:ascii="Times New Roman" w:hAnsi="Times New Roman"/>
        </w:rPr>
        <w:br/>
        <w:t xml:space="preserve">Прежде чем приступить к работе мы проведём с вами физминутку. </w:t>
      </w:r>
      <w:r w:rsidRPr="00131778">
        <w:rPr>
          <w:rFonts w:ascii="Times New Roman" w:hAnsi="Times New Roman"/>
        </w:rPr>
        <w:br/>
        <w:t>На лугу растут цветы</w:t>
      </w:r>
      <w:r w:rsidRPr="00131778">
        <w:rPr>
          <w:rFonts w:ascii="Times New Roman" w:hAnsi="Times New Roman"/>
        </w:rPr>
        <w:br/>
        <w:t xml:space="preserve">Небывалой красоты. (Потягивания — руки в стороны.) </w:t>
      </w:r>
      <w:r w:rsidRPr="00131778">
        <w:rPr>
          <w:rFonts w:ascii="Times New Roman" w:hAnsi="Times New Roman"/>
        </w:rPr>
        <w:br/>
        <w:t xml:space="preserve">К солнцу тянутся цветы. </w:t>
      </w:r>
      <w:r w:rsidRPr="00131778">
        <w:rPr>
          <w:rFonts w:ascii="Times New Roman" w:hAnsi="Times New Roman"/>
        </w:rPr>
        <w:br/>
        <w:t xml:space="preserve">С ними потянись и ты. (Потягивания — руки вверх.) </w:t>
      </w:r>
      <w:r w:rsidRPr="00131778">
        <w:rPr>
          <w:rFonts w:ascii="Times New Roman" w:hAnsi="Times New Roman"/>
        </w:rPr>
        <w:br/>
        <w:t xml:space="preserve">Ветер дует иногда, </w:t>
      </w:r>
      <w:r w:rsidRPr="00131778">
        <w:rPr>
          <w:rFonts w:ascii="Times New Roman" w:hAnsi="Times New Roman"/>
        </w:rPr>
        <w:br/>
        <w:t xml:space="preserve">Только это не беда. (Дети машут руками, изображая ветер.) </w:t>
      </w:r>
      <w:r w:rsidRPr="00131778">
        <w:rPr>
          <w:rFonts w:ascii="Times New Roman" w:hAnsi="Times New Roman"/>
        </w:rPr>
        <w:br/>
        <w:t xml:space="preserve">Наклоняются цветочки, </w:t>
      </w:r>
      <w:r w:rsidRPr="00131778">
        <w:rPr>
          <w:rFonts w:ascii="Times New Roman" w:hAnsi="Times New Roman"/>
        </w:rPr>
        <w:br/>
        <w:t xml:space="preserve">Опускают лепесточки. (Наклоны.) </w:t>
      </w:r>
      <w:r w:rsidRPr="00131778">
        <w:rPr>
          <w:rFonts w:ascii="Times New Roman" w:hAnsi="Times New Roman"/>
        </w:rPr>
        <w:br/>
        <w:t>А потом опять встают</w:t>
      </w:r>
      <w:r w:rsidRPr="00131778">
        <w:rPr>
          <w:rFonts w:ascii="Times New Roman" w:hAnsi="Times New Roman"/>
        </w:rPr>
        <w:br/>
        <w:t>И по-прежнему цветут</w:t>
      </w:r>
      <w:r w:rsidRPr="00131778">
        <w:rPr>
          <w:rFonts w:ascii="Times New Roman" w:hAnsi="Times New Roman"/>
        </w:rPr>
        <w:br/>
        <w:t xml:space="preserve">Теперь давайте приступим к работе. Клея берём не много. Воспитатель оказывает помощь. </w:t>
      </w:r>
      <w:r w:rsidRPr="00131778">
        <w:rPr>
          <w:rFonts w:ascii="Times New Roman" w:hAnsi="Times New Roman"/>
        </w:rPr>
        <w:br/>
        <w:t xml:space="preserve">Итог занятия: закрепили цвета – красный, желтый, голубой и конечно зеленый, научились пользоваться клеем и салфетками. </w:t>
      </w:r>
      <w:r w:rsidRPr="00131778">
        <w:rPr>
          <w:rFonts w:ascii="Times New Roman" w:hAnsi="Times New Roman"/>
        </w:rPr>
        <w:br/>
        <w:t xml:space="preserve">Вот что у нас получилось. </w:t>
      </w:r>
      <w:r w:rsidRPr="00131778">
        <w:rPr>
          <w:rFonts w:ascii="Times New Roman" w:hAnsi="Times New Roman"/>
        </w:rPr>
        <w:br/>
        <w:t xml:space="preserve">Выставка работ. </w:t>
      </w:r>
      <w:r w:rsidRPr="00131778">
        <w:rPr>
          <w:rFonts w:ascii="Times New Roman" w:hAnsi="Times New Roman"/>
        </w:rPr>
        <w:br/>
      </w:r>
    </w:p>
    <w:p w:rsidR="0065070D" w:rsidRDefault="0065070D" w:rsidP="00154F52">
      <w:pPr>
        <w:jc w:val="left"/>
      </w:pPr>
    </w:p>
    <w:p w:rsidR="0065070D" w:rsidRDefault="0065070D" w:rsidP="00154F52">
      <w:pPr>
        <w:jc w:val="left"/>
      </w:pPr>
    </w:p>
    <w:p w:rsidR="0065070D" w:rsidRDefault="0065070D" w:rsidP="00154F52">
      <w:pPr>
        <w:jc w:val="left"/>
      </w:pPr>
    </w:p>
    <w:p w:rsidR="0065070D" w:rsidRDefault="0065070D" w:rsidP="00154F52">
      <w:pPr>
        <w:jc w:val="left"/>
      </w:pPr>
    </w:p>
    <w:p w:rsidR="0065070D" w:rsidRDefault="0065070D" w:rsidP="00154F52">
      <w:pPr>
        <w:jc w:val="left"/>
      </w:pPr>
    </w:p>
    <w:p w:rsidR="0065070D" w:rsidRDefault="0065070D" w:rsidP="00154F52">
      <w:pPr>
        <w:jc w:val="left"/>
      </w:pPr>
      <w:r w:rsidRPr="007F474E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://kladraz.ru/upload/blogs2/2016/5/5970_6c27ced48b25b466be9a0e82e2d1a42a.jpg" style="width:511.5pt;height:330pt;visibility:visible">
            <v:imagedata r:id="rId4" o:title=""/>
          </v:shape>
        </w:pict>
      </w:r>
    </w:p>
    <w:p w:rsidR="0065070D" w:rsidRPr="00E41EB2" w:rsidRDefault="0065070D" w:rsidP="00154F52">
      <w:pPr>
        <w:jc w:val="left"/>
        <w:rPr>
          <w:rFonts w:ascii="Times New Roman" w:hAnsi="Times New Roman"/>
          <w:sz w:val="32"/>
          <w:szCs w:val="32"/>
        </w:rPr>
      </w:pPr>
      <w:r w:rsidRPr="00E41EB2">
        <w:rPr>
          <w:rFonts w:ascii="Times New Roman" w:hAnsi="Times New Roman"/>
          <w:sz w:val="32"/>
          <w:szCs w:val="32"/>
        </w:rPr>
        <w:t>шаблоны</w:t>
      </w:r>
    </w:p>
    <w:p w:rsidR="0065070D" w:rsidRDefault="0065070D" w:rsidP="00154F52">
      <w:pPr>
        <w:jc w:val="left"/>
      </w:pPr>
      <w:r w:rsidRPr="007F474E">
        <w:rPr>
          <w:noProof/>
          <w:lang w:eastAsia="ru-RU"/>
        </w:rPr>
        <w:pict>
          <v:shape id="_x0000_i1026" type="#_x0000_t75" alt="http://kladraz.ru/upload/blogs2/2016/5/5970_6c27ced48b25b466be9a0e82e2d1a42a.jpg" style="width:511.5pt;height:330pt;visibility:visible">
            <v:imagedata r:id="rId4" o:title=""/>
          </v:shape>
        </w:pict>
      </w:r>
    </w:p>
    <w:p w:rsidR="0065070D" w:rsidRPr="00D427E1" w:rsidRDefault="0065070D" w:rsidP="00154F52">
      <w:pPr>
        <w:jc w:val="left"/>
      </w:pPr>
      <w:r w:rsidRPr="00D427E1">
        <w:pict>
          <v:shape id="_x0000_i1027" type="#_x0000_t75" style="width:435.75pt;height:327pt">
            <v:imagedata r:id="rId5" o:title=""/>
          </v:shape>
        </w:pict>
      </w:r>
    </w:p>
    <w:p w:rsidR="0065070D" w:rsidRDefault="0065070D" w:rsidP="00154F52">
      <w:pPr>
        <w:jc w:val="left"/>
      </w:pPr>
    </w:p>
    <w:p w:rsidR="0065070D" w:rsidRDefault="0065070D" w:rsidP="00154F52">
      <w:pPr>
        <w:jc w:val="left"/>
      </w:pPr>
    </w:p>
    <w:p w:rsidR="0065070D" w:rsidRDefault="0065070D" w:rsidP="00154F52">
      <w:pPr>
        <w:jc w:val="left"/>
      </w:pPr>
    </w:p>
    <w:p w:rsidR="0065070D" w:rsidRDefault="0065070D" w:rsidP="00154F52">
      <w:pPr>
        <w:jc w:val="left"/>
      </w:pPr>
    </w:p>
    <w:p w:rsidR="0065070D" w:rsidRDefault="0065070D" w:rsidP="00154F52">
      <w:pPr>
        <w:jc w:val="left"/>
      </w:pPr>
    </w:p>
    <w:sectPr w:rsidR="0065070D" w:rsidSect="00C414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4F52"/>
    <w:rsid w:val="00016418"/>
    <w:rsid w:val="00131778"/>
    <w:rsid w:val="00154F52"/>
    <w:rsid w:val="001D3955"/>
    <w:rsid w:val="00566F90"/>
    <w:rsid w:val="005905C6"/>
    <w:rsid w:val="00641A12"/>
    <w:rsid w:val="0065070D"/>
    <w:rsid w:val="00682B3B"/>
    <w:rsid w:val="00765082"/>
    <w:rsid w:val="007F474E"/>
    <w:rsid w:val="008443F2"/>
    <w:rsid w:val="008A4972"/>
    <w:rsid w:val="008C4150"/>
    <w:rsid w:val="00922530"/>
    <w:rsid w:val="009E032B"/>
    <w:rsid w:val="00C414CB"/>
    <w:rsid w:val="00C478E7"/>
    <w:rsid w:val="00CA1312"/>
    <w:rsid w:val="00D427E1"/>
    <w:rsid w:val="00DC343D"/>
    <w:rsid w:val="00DE1B9B"/>
    <w:rsid w:val="00E41EB2"/>
    <w:rsid w:val="00F01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F90"/>
    <w:pPr>
      <w:spacing w:after="200" w:line="360" w:lineRule="auto"/>
      <w:ind w:firstLine="709"/>
      <w:jc w:val="both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154F52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C41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414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9811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1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4</Pages>
  <Words>373</Words>
  <Characters>2129</Characters>
  <Application>Microsoft Office Outlook</Application>
  <DocSecurity>0</DocSecurity>
  <Lines>0</Lines>
  <Paragraphs>0</Paragraphs>
  <ScaleCrop>false</ScaleCrop>
  <Company>Krokoz™ Inc.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занятия по аппликации во второй младшей группе №8</dc:title>
  <dc:subject/>
  <dc:creator>DS_121_new</dc:creator>
  <cp:keywords/>
  <dc:description/>
  <cp:lastModifiedBy>Оля</cp:lastModifiedBy>
  <cp:revision>4</cp:revision>
  <dcterms:created xsi:type="dcterms:W3CDTF">2018-08-08T16:05:00Z</dcterms:created>
  <dcterms:modified xsi:type="dcterms:W3CDTF">2018-08-08T16:08:00Z</dcterms:modified>
</cp:coreProperties>
</file>